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A4" w:rsidRDefault="009E04FD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99611" cy="11064875"/>
            <wp:effectExtent l="19050" t="0" r="0" b="0"/>
            <wp:wrapNone/>
            <wp:docPr id="1" name="Picture 1" descr="C:\Users\Simon\Desktop\Neural-Knitworks-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Desktop\Neural-Knitworks-fly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611" cy="1106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41" w:rsidRPr="006C5E41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5.15pt;margin-top:328.2pt;width:512.1pt;height:365.3pt;z-index:251660288;mso-position-horizontal-relative:text;mso-position-vertical-relative:text" filled="f" fillcolor="black [3213]" stroked="f">
            <v:textbox>
              <w:txbxContent>
                <w:p w:rsidR="009F0E2E" w:rsidRDefault="009F0E2E" w:rsidP="00BE3288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  <w:r w:rsidRPr="009F0E2E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Neural </w:t>
                  </w:r>
                  <w:proofErr w:type="spellStart"/>
                  <w:r w:rsidRPr="009F0E2E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>Knitworks</w:t>
                  </w:r>
                  <w:proofErr w:type="spellEnd"/>
                  <w:r w:rsidRPr="009F0E2E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 is a collaborative art/science project about mind and brain health. Whether you’re a whiz with yarn, or just discovering the joy of craft, now you can crochet, wrap, knit or knot – and</w:t>
                  </w:r>
                  <w:r w:rsidR="00BE3288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 find out about neuroscience! </w:t>
                  </w:r>
                  <w:r w:rsidR="00BE3288" w:rsidRPr="00BE3288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Your creations will </w:t>
                  </w:r>
                  <w:r w:rsidR="00811AE0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>join</w:t>
                  </w:r>
                  <w:r w:rsidR="00BE3288" w:rsidRPr="00BE3288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 others </w:t>
                  </w:r>
                  <w:r w:rsidR="00811AE0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on-line </w:t>
                  </w:r>
                  <w:r w:rsidR="00BE3288" w:rsidRPr="00BE3288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to weave </w:t>
                  </w:r>
                  <w:r w:rsidR="00811AE0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a </w:t>
                  </w:r>
                  <w:r w:rsidR="00421907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virtual </w:t>
                  </w:r>
                  <w:r w:rsidR="00BE3288" w:rsidRPr="00BE3288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>knitted ‘neural network’.</w:t>
                  </w:r>
                </w:p>
                <w:p w:rsidR="00E54AA1" w:rsidRDefault="00E54AA1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E54AA1" w:rsidRDefault="00E54AA1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9F0E2E" w:rsidRPr="00E54AA1" w:rsidRDefault="00E54AA1" w:rsidP="00DE45A9">
                  <w:pPr>
                    <w:rPr>
                      <w:rFonts w:ascii="Century Gothic" w:eastAsiaTheme="majorEastAsia" w:hAnsi="Century Gothic" w:cstheme="majorBidi"/>
                      <w:bCs/>
                      <w:i/>
                      <w:color w:val="FF0000"/>
                    </w:rPr>
                  </w:pPr>
                  <w:r w:rsidRPr="00E54AA1">
                    <w:rPr>
                      <w:rFonts w:ascii="Century Gothic" w:eastAsiaTheme="majorEastAsia" w:hAnsi="Century Gothic" w:cstheme="majorBidi"/>
                      <w:bCs/>
                      <w:i/>
                      <w:color w:val="FF0000"/>
                    </w:rPr>
                    <w:t xml:space="preserve">Include a short description of your event here and </w:t>
                  </w:r>
                  <w:r w:rsidR="00511873">
                    <w:rPr>
                      <w:rFonts w:ascii="Century Gothic" w:eastAsiaTheme="majorEastAsia" w:hAnsi="Century Gothic" w:cstheme="majorBidi"/>
                      <w:bCs/>
                      <w:i/>
                      <w:color w:val="FF0000"/>
                    </w:rPr>
                    <w:t>a call to action.</w:t>
                  </w:r>
                </w:p>
                <w:p w:rsidR="009F0E2E" w:rsidRDefault="009F0E2E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9F0E2E" w:rsidRDefault="009F0E2E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9F0E2E" w:rsidRDefault="009F0E2E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9F0E2E" w:rsidRDefault="009F0E2E" w:rsidP="00DE45A9">
                  <w:pPr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</w:pPr>
                </w:p>
                <w:p w:rsidR="009F0E2E" w:rsidRPr="00E54AA1" w:rsidRDefault="00E54AA1" w:rsidP="00DE45A9">
                  <w:pPr>
                    <w:rPr>
                      <w:rFonts w:ascii="Century Gothic" w:eastAsiaTheme="majorEastAsia" w:hAnsi="Century Gothic" w:cstheme="majorBidi"/>
                      <w:b/>
                      <w:bCs/>
                      <w:color w:val="FFFFFF" w:themeColor="background1"/>
                    </w:rPr>
                  </w:pPr>
                  <w:r w:rsidRPr="00E54AA1">
                    <w:rPr>
                      <w:rFonts w:ascii="Century Gothic" w:eastAsiaTheme="majorEastAsia" w:hAnsi="Century Gothic" w:cstheme="majorBidi"/>
                      <w:b/>
                      <w:bCs/>
                      <w:color w:val="FFFFFF" w:themeColor="background1"/>
                    </w:rPr>
                    <w:t>Enquiries:</w:t>
                  </w:r>
                  <w:r>
                    <w:rPr>
                      <w:rFonts w:ascii="Century Gothic" w:eastAsiaTheme="majorEastAsia" w:hAnsi="Century Gothic" w:cstheme="majorBidi"/>
                      <w:b/>
                      <w:bCs/>
                      <w:color w:val="FFFFFF" w:themeColor="background1"/>
                    </w:rPr>
                    <w:t xml:space="preserve"> </w:t>
                  </w:r>
                  <w:r w:rsidRPr="00E54AA1">
                    <w:rPr>
                      <w:rFonts w:ascii="Century Gothic" w:eastAsiaTheme="majorEastAsia" w:hAnsi="Century Gothic" w:cstheme="majorBidi"/>
                      <w:bCs/>
                      <w:color w:val="FF0000"/>
                    </w:rPr>
                    <w:t xml:space="preserve">Include a </w:t>
                  </w:r>
                  <w:r>
                    <w:rPr>
                      <w:rFonts w:ascii="Century Gothic" w:eastAsiaTheme="majorEastAsia" w:hAnsi="Century Gothic" w:cstheme="majorBidi"/>
                      <w:bCs/>
                      <w:color w:val="FF0000"/>
                    </w:rPr>
                    <w:t>p</w:t>
                  </w:r>
                  <w:r w:rsidRPr="00E54AA1">
                    <w:rPr>
                      <w:rFonts w:ascii="Century Gothic" w:eastAsiaTheme="majorEastAsia" w:hAnsi="Century Gothic" w:cstheme="majorBidi"/>
                      <w:bCs/>
                      <w:color w:val="FF0000"/>
                    </w:rPr>
                    <w:t>hone number and email</w:t>
                  </w:r>
                  <w:r>
                    <w:rPr>
                      <w:rFonts w:ascii="Century Gothic" w:eastAsiaTheme="majorEastAsia" w:hAnsi="Century Gothic" w:cstheme="majorBidi"/>
                      <w:bCs/>
                      <w:color w:val="FF0000"/>
                    </w:rPr>
                    <w:t xml:space="preserve"> so the public can get in touch and possibly donate materials.</w:t>
                  </w:r>
                </w:p>
                <w:p w:rsidR="009F0E2E" w:rsidRPr="009F0E2E" w:rsidRDefault="009F0E2E" w:rsidP="00DE45A9">
                  <w:pPr>
                    <w:rPr>
                      <w:rFonts w:ascii="Century Gothic" w:hAnsi="Century Gothic"/>
                      <w:color w:val="FFFFFF" w:themeColor="background1"/>
                    </w:rPr>
                  </w:pPr>
                  <w:r w:rsidRPr="009F0E2E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Visit </w:t>
                  </w:r>
                  <w:hyperlink r:id="rId5" w:history="1">
                    <w:r w:rsidRPr="009F0E2E">
                      <w:rPr>
                        <w:rStyle w:val="Hyperlink"/>
                        <w:rFonts w:ascii="Century Gothic" w:eastAsiaTheme="majorEastAsia" w:hAnsi="Century Gothic" w:cstheme="majorBidi"/>
                        <w:b/>
                        <w:bCs/>
                        <w:color w:val="FFFFFF" w:themeColor="background1"/>
                        <w:u w:val="none"/>
                      </w:rPr>
                      <w:t>www.scienceweek.net.au</w:t>
                    </w:r>
                  </w:hyperlink>
                  <w:r w:rsidRPr="009F0E2E">
                    <w:rPr>
                      <w:rFonts w:ascii="Century Gothic" w:eastAsiaTheme="majorEastAsia" w:hAnsi="Century Gothic" w:cstheme="majorBidi"/>
                      <w:bCs/>
                      <w:color w:val="FFFFFF" w:themeColor="background1"/>
                    </w:rPr>
                    <w:t xml:space="preserve"> for more information.</w:t>
                  </w:r>
                </w:p>
                <w:p w:rsidR="00DE45A9" w:rsidRPr="009F0E2E" w:rsidRDefault="00DE45A9" w:rsidP="00DE45A9">
                  <w:pPr>
                    <w:rPr>
                      <w:b/>
                      <w:color w:val="00B0F0"/>
                      <w:sz w:val="52"/>
                      <w:szCs w:val="52"/>
                    </w:rPr>
                  </w:pPr>
                  <w:r w:rsidRPr="009F0E2E">
                    <w:rPr>
                      <w:b/>
                      <w:color w:val="00B0F0"/>
                      <w:sz w:val="52"/>
                      <w:szCs w:val="52"/>
                    </w:rPr>
                    <w:t>Location</w:t>
                  </w:r>
                  <w:r w:rsidR="001B3C3D">
                    <w:rPr>
                      <w:b/>
                      <w:color w:val="00B0F0"/>
                      <w:sz w:val="52"/>
                      <w:szCs w:val="52"/>
                    </w:rPr>
                    <w:t xml:space="preserve"> of your event</w:t>
                  </w:r>
                </w:p>
              </w:txbxContent>
            </v:textbox>
          </v:shape>
        </w:pict>
      </w:r>
      <w:r w:rsidR="006C5E41" w:rsidRPr="006C5E41">
        <w:rPr>
          <w:noProof/>
          <w:lang w:eastAsia="en-AU"/>
        </w:rPr>
        <w:pict>
          <v:shape id="_x0000_s1026" type="#_x0000_t202" style="position:absolute;margin-left:-20.4pt;margin-top:123.3pt;width:302pt;height:141.15pt;z-index:251659264;mso-position-horizontal-relative:text;mso-position-vertical-relative:text" filled="f" fillcolor="black [3213]" stroked="f">
            <v:textbox>
              <w:txbxContent>
                <w:p w:rsidR="00DE45A9" w:rsidRPr="009F0E2E" w:rsidRDefault="001B3C3D" w:rsidP="009F0E2E">
                  <w:pPr>
                    <w:rPr>
                      <w:b/>
                      <w:color w:val="00B0F0"/>
                      <w:sz w:val="96"/>
                      <w:szCs w:val="96"/>
                    </w:rPr>
                  </w:pPr>
                  <w:r>
                    <w:rPr>
                      <w:b/>
                      <w:color w:val="00B0F0"/>
                      <w:sz w:val="96"/>
                      <w:szCs w:val="96"/>
                    </w:rPr>
                    <w:t>Date and time of your event</w:t>
                  </w:r>
                </w:p>
              </w:txbxContent>
            </v:textbox>
          </v:shape>
        </w:pict>
      </w:r>
    </w:p>
    <w:sectPr w:rsidR="002967A4" w:rsidSect="00296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characterSpacingControl w:val="doNotCompress"/>
  <w:compat/>
  <w:rsids>
    <w:rsidRoot w:val="00811AE0"/>
    <w:rsid w:val="00100582"/>
    <w:rsid w:val="001B3C3D"/>
    <w:rsid w:val="00280DCD"/>
    <w:rsid w:val="002967A4"/>
    <w:rsid w:val="002C1D7F"/>
    <w:rsid w:val="00421907"/>
    <w:rsid w:val="00511873"/>
    <w:rsid w:val="005630AB"/>
    <w:rsid w:val="005F6201"/>
    <w:rsid w:val="006C5E41"/>
    <w:rsid w:val="006E7EA9"/>
    <w:rsid w:val="00811AE0"/>
    <w:rsid w:val="00820423"/>
    <w:rsid w:val="009E04FD"/>
    <w:rsid w:val="009F0E2E"/>
    <w:rsid w:val="00A22419"/>
    <w:rsid w:val="00B06CA6"/>
    <w:rsid w:val="00BE3288"/>
    <w:rsid w:val="00CF37AC"/>
    <w:rsid w:val="00D05D48"/>
    <w:rsid w:val="00D90844"/>
    <w:rsid w:val="00DE45A9"/>
    <w:rsid w:val="00E54AA1"/>
    <w:rsid w:val="00E927FA"/>
    <w:rsid w:val="00F44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7A4"/>
  </w:style>
  <w:style w:type="paragraph" w:styleId="Heading1">
    <w:name w:val="heading 1"/>
    <w:basedOn w:val="Normal"/>
    <w:next w:val="Normal"/>
    <w:link w:val="Heading1Char"/>
    <w:uiPriority w:val="9"/>
    <w:qFormat/>
    <w:rsid w:val="00DE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5A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F0E2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F0E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0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cienceweek.net.au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t\My%20Documents\NK%20Page%20updates%202015-2017\Neural-Knitworks-flyer-template%20updated%2014_6_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Neural-Knitworks-flyer-template updated 14_6_2017</Template>
  <TotalTime>4</TotalTime>
  <Pages>1</Pages>
  <Words>0</Words>
  <Characters>3</Characters>
  <Application>Microsoft Office Word</Application>
  <DocSecurity>0</DocSecurity>
  <Lines>1</Lines>
  <Paragraphs>1</Paragraphs>
  <ScaleCrop>false</ScaleCrop>
  <Company>CSIRO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</dc:creator>
  <cp:lastModifiedBy>Pat</cp:lastModifiedBy>
  <cp:revision>1</cp:revision>
  <cp:lastPrinted>2014-06-04T07:40:00Z</cp:lastPrinted>
  <dcterms:created xsi:type="dcterms:W3CDTF">2017-06-14T23:49:00Z</dcterms:created>
  <dcterms:modified xsi:type="dcterms:W3CDTF">2017-06-14T23:53:00Z</dcterms:modified>
</cp:coreProperties>
</file>